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892" w:rsidRDefault="007E6892" w:rsidP="0006414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1E6F0C">
        <w:rPr>
          <w:rFonts w:ascii="Times New Roman" w:hAnsi="Times New Roman"/>
          <w:b/>
          <w:sz w:val="24"/>
          <w:szCs w:val="24"/>
        </w:rPr>
        <w:t>УТВЕРЖДАЮ</w:t>
      </w:r>
    </w:p>
    <w:p w:rsidR="007E6892" w:rsidRDefault="007E6892" w:rsidP="006B646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и.о. начальника управления культуры</w:t>
      </w:r>
    </w:p>
    <w:p w:rsidR="007E6892" w:rsidRDefault="007E6892" w:rsidP="006B646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и туризма администрации </w:t>
      </w:r>
    </w:p>
    <w:p w:rsidR="007E6892" w:rsidRDefault="007E6892" w:rsidP="0006414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Балашовского муниципального района</w:t>
      </w:r>
    </w:p>
    <w:p w:rsidR="007E6892" w:rsidRPr="00055272" w:rsidRDefault="007E6892" w:rsidP="0006414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t>___________________________П.А.Маштаков</w:t>
      </w:r>
    </w:p>
    <w:p w:rsidR="007E6892" w:rsidRDefault="007E6892" w:rsidP="000641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E6892" w:rsidRPr="00802C78" w:rsidRDefault="007E6892" w:rsidP="000641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02C78">
        <w:rPr>
          <w:rFonts w:ascii="Times New Roman" w:hAnsi="Times New Roman"/>
          <w:b/>
          <w:sz w:val="28"/>
          <w:szCs w:val="28"/>
        </w:rPr>
        <w:t>Положение о конкурсе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02C78">
        <w:rPr>
          <w:rFonts w:ascii="Times New Roman" w:hAnsi="Times New Roman"/>
          <w:b/>
          <w:sz w:val="28"/>
          <w:szCs w:val="28"/>
        </w:rPr>
        <w:t>на</w:t>
      </w:r>
      <w:r>
        <w:rPr>
          <w:rFonts w:ascii="Times New Roman" w:hAnsi="Times New Roman"/>
          <w:b/>
          <w:sz w:val="28"/>
          <w:szCs w:val="28"/>
        </w:rPr>
        <w:t xml:space="preserve"> лучшую масленичную куклу</w:t>
      </w:r>
    </w:p>
    <w:p w:rsidR="007E6892" w:rsidRDefault="007E6892" w:rsidP="000641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02C78">
        <w:rPr>
          <w:rFonts w:ascii="Times New Roman" w:hAnsi="Times New Roman"/>
          <w:b/>
          <w:sz w:val="28"/>
          <w:szCs w:val="28"/>
        </w:rPr>
        <w:t>«Сударыня Масленица</w:t>
      </w:r>
      <w:r>
        <w:rPr>
          <w:rFonts w:ascii="Times New Roman" w:hAnsi="Times New Roman"/>
          <w:b/>
          <w:sz w:val="28"/>
          <w:szCs w:val="28"/>
        </w:rPr>
        <w:t xml:space="preserve"> – 20</w:t>
      </w:r>
      <w:r>
        <w:rPr>
          <w:rFonts w:ascii="Times New Roman" w:hAnsi="Times New Roman"/>
          <w:b/>
          <w:sz w:val="28"/>
          <w:szCs w:val="28"/>
          <w:lang w:val="en-US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02C78">
        <w:rPr>
          <w:rFonts w:ascii="Times New Roman" w:hAnsi="Times New Roman"/>
          <w:b/>
          <w:sz w:val="28"/>
          <w:szCs w:val="28"/>
        </w:rPr>
        <w:t>»</w:t>
      </w:r>
    </w:p>
    <w:p w:rsidR="007E6892" w:rsidRPr="00000C25" w:rsidRDefault="007E6892" w:rsidP="000641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E6892" w:rsidRPr="00802C78" w:rsidRDefault="007E6892" w:rsidP="00651F0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802C78">
        <w:rPr>
          <w:rFonts w:ascii="Times New Roman" w:hAnsi="Times New Roman"/>
          <w:b/>
          <w:sz w:val="28"/>
          <w:szCs w:val="28"/>
          <w:u w:val="single"/>
        </w:rPr>
        <w:t>1.Общие положения</w:t>
      </w:r>
    </w:p>
    <w:p w:rsidR="007E6892" w:rsidRDefault="007E6892" w:rsidP="00651F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4C91">
        <w:rPr>
          <w:rFonts w:ascii="Times New Roman" w:hAnsi="Times New Roman"/>
          <w:sz w:val="28"/>
          <w:szCs w:val="28"/>
        </w:rPr>
        <w:t>Конкурс на</w:t>
      </w:r>
      <w:r>
        <w:rPr>
          <w:rFonts w:ascii="Times New Roman" w:hAnsi="Times New Roman"/>
          <w:sz w:val="28"/>
          <w:szCs w:val="28"/>
        </w:rPr>
        <w:t xml:space="preserve"> лучшую масленичную куклу</w:t>
      </w:r>
      <w:r w:rsidRPr="00C54C91">
        <w:rPr>
          <w:rFonts w:ascii="Times New Roman" w:hAnsi="Times New Roman"/>
          <w:sz w:val="28"/>
          <w:szCs w:val="28"/>
        </w:rPr>
        <w:t xml:space="preserve"> «Сударыня Масленица</w:t>
      </w:r>
      <w:r>
        <w:rPr>
          <w:rFonts w:ascii="Times New Roman" w:hAnsi="Times New Roman"/>
          <w:sz w:val="28"/>
          <w:szCs w:val="28"/>
        </w:rPr>
        <w:t xml:space="preserve"> -</w:t>
      </w:r>
      <w:r w:rsidRPr="00F558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</w:t>
      </w:r>
      <w:r w:rsidRPr="00055272">
        <w:rPr>
          <w:rFonts w:ascii="Times New Roman" w:hAnsi="Times New Roman"/>
          <w:sz w:val="28"/>
          <w:szCs w:val="28"/>
        </w:rPr>
        <w:t>20</w:t>
      </w:r>
      <w:r w:rsidRPr="00C54C91">
        <w:rPr>
          <w:rFonts w:ascii="Times New Roman" w:hAnsi="Times New Roman"/>
          <w:sz w:val="28"/>
          <w:szCs w:val="28"/>
        </w:rPr>
        <w:t xml:space="preserve">» проводится </w:t>
      </w:r>
      <w:r>
        <w:rPr>
          <w:rFonts w:ascii="Times New Roman" w:hAnsi="Times New Roman"/>
          <w:sz w:val="28"/>
          <w:szCs w:val="28"/>
        </w:rPr>
        <w:t>в рамках подготовки к районному</w:t>
      </w:r>
      <w:r w:rsidRPr="00C54C91">
        <w:rPr>
          <w:rFonts w:ascii="Times New Roman" w:hAnsi="Times New Roman"/>
          <w:sz w:val="28"/>
          <w:szCs w:val="28"/>
        </w:rPr>
        <w:t xml:space="preserve"> п</w:t>
      </w:r>
      <w:r>
        <w:rPr>
          <w:rFonts w:ascii="Times New Roman" w:hAnsi="Times New Roman"/>
          <w:sz w:val="28"/>
          <w:szCs w:val="28"/>
        </w:rPr>
        <w:t>раздничному мероприятию - народному гулянию «Широкая масленица».</w:t>
      </w:r>
    </w:p>
    <w:p w:rsidR="007E6892" w:rsidRPr="00C54C91" w:rsidRDefault="007E6892" w:rsidP="00651F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 проводиться с целью содействия возрождению русской традиционной  культуры через творчество жителей Балашовского района.</w:t>
      </w:r>
    </w:p>
    <w:p w:rsidR="007E6892" w:rsidRDefault="007E6892" w:rsidP="00651F0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C54C91">
        <w:rPr>
          <w:rFonts w:ascii="Times New Roman" w:hAnsi="Times New Roman"/>
          <w:sz w:val="28"/>
          <w:szCs w:val="28"/>
        </w:rPr>
        <w:t>Учредителем и инициатором конкурса является Управлени</w:t>
      </w:r>
      <w:r>
        <w:rPr>
          <w:rFonts w:ascii="Times New Roman" w:hAnsi="Times New Roman"/>
          <w:sz w:val="28"/>
          <w:szCs w:val="28"/>
        </w:rPr>
        <w:t>е культуры</w:t>
      </w:r>
      <w:r w:rsidRPr="00C54C91">
        <w:rPr>
          <w:rFonts w:ascii="Times New Roman" w:hAnsi="Times New Roman"/>
          <w:sz w:val="28"/>
          <w:szCs w:val="28"/>
        </w:rPr>
        <w:t xml:space="preserve"> </w:t>
      </w:r>
      <w:r w:rsidRPr="00802C7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туризма а</w:t>
      </w:r>
      <w:r w:rsidRPr="00C54C91">
        <w:rPr>
          <w:rFonts w:ascii="Times New Roman" w:hAnsi="Times New Roman"/>
          <w:sz w:val="28"/>
          <w:szCs w:val="28"/>
        </w:rPr>
        <w:t>дминист</w:t>
      </w:r>
      <w:r>
        <w:rPr>
          <w:rFonts w:ascii="Times New Roman" w:hAnsi="Times New Roman"/>
          <w:sz w:val="28"/>
          <w:szCs w:val="28"/>
        </w:rPr>
        <w:t xml:space="preserve">рации Балашовского муниципального района, </w:t>
      </w:r>
    </w:p>
    <w:p w:rsidR="007E6892" w:rsidRDefault="007E6892" w:rsidP="0006414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МУК «Центр культуры БМР».</w:t>
      </w:r>
    </w:p>
    <w:p w:rsidR="007E6892" w:rsidRPr="00802C78" w:rsidRDefault="007E6892" w:rsidP="0006414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E6892" w:rsidRDefault="007E6892" w:rsidP="00651F0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2.З</w:t>
      </w:r>
      <w:r w:rsidRPr="00802C78">
        <w:rPr>
          <w:rFonts w:ascii="Times New Roman" w:hAnsi="Times New Roman"/>
          <w:b/>
          <w:sz w:val="28"/>
          <w:szCs w:val="28"/>
          <w:u w:val="single"/>
        </w:rPr>
        <w:t>адачи конкурса</w:t>
      </w:r>
    </w:p>
    <w:p w:rsidR="007E6892" w:rsidRDefault="007E6892" w:rsidP="00651F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035C">
        <w:rPr>
          <w:rFonts w:ascii="Times New Roman" w:hAnsi="Times New Roman"/>
          <w:sz w:val="28"/>
          <w:szCs w:val="28"/>
        </w:rPr>
        <w:t>2.1.</w:t>
      </w:r>
      <w:r>
        <w:rPr>
          <w:rFonts w:ascii="Times New Roman" w:hAnsi="Times New Roman"/>
          <w:sz w:val="28"/>
          <w:szCs w:val="28"/>
        </w:rPr>
        <w:t xml:space="preserve"> Создание атмосферы народного массового гуляния.</w:t>
      </w:r>
    </w:p>
    <w:p w:rsidR="007E6892" w:rsidRPr="00D9035C" w:rsidRDefault="007E6892" w:rsidP="00651F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2.2.Поддержка творческой инициативы жителей Балашовского района.</w:t>
      </w:r>
    </w:p>
    <w:p w:rsidR="007E6892" w:rsidRPr="00C54C91" w:rsidRDefault="007E6892" w:rsidP="00651F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</w:t>
      </w:r>
      <w:r w:rsidRPr="00C54C91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ривлечение население Балашовского района</w:t>
      </w:r>
      <w:r w:rsidRPr="00C54C91">
        <w:rPr>
          <w:rFonts w:ascii="Times New Roman" w:hAnsi="Times New Roman"/>
          <w:sz w:val="28"/>
          <w:szCs w:val="28"/>
        </w:rPr>
        <w:t xml:space="preserve"> к совместной созидательной деятельно</w:t>
      </w:r>
      <w:r>
        <w:rPr>
          <w:rFonts w:ascii="Times New Roman" w:hAnsi="Times New Roman"/>
          <w:sz w:val="28"/>
          <w:szCs w:val="28"/>
        </w:rPr>
        <w:t>сти, расширение партнёрских связей.</w:t>
      </w:r>
    </w:p>
    <w:p w:rsidR="007E6892" w:rsidRDefault="007E6892" w:rsidP="00651F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</w:t>
      </w:r>
      <w:r w:rsidRPr="00C54C91">
        <w:rPr>
          <w:rFonts w:ascii="Times New Roman" w:hAnsi="Times New Roman"/>
          <w:sz w:val="28"/>
          <w:szCs w:val="28"/>
        </w:rPr>
        <w:t>. Выявление и поощрение лучших</w:t>
      </w:r>
      <w:r>
        <w:rPr>
          <w:rFonts w:ascii="Times New Roman" w:hAnsi="Times New Roman"/>
          <w:sz w:val="28"/>
          <w:szCs w:val="28"/>
        </w:rPr>
        <w:t xml:space="preserve"> мастеров декоративно – прикладного творчества. </w:t>
      </w:r>
    </w:p>
    <w:p w:rsidR="007E6892" w:rsidRPr="00C54C91" w:rsidRDefault="007E6892" w:rsidP="0006414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E6892" w:rsidRPr="00802C78" w:rsidRDefault="007E6892" w:rsidP="00651F0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802C78">
        <w:rPr>
          <w:rFonts w:ascii="Times New Roman" w:hAnsi="Times New Roman"/>
          <w:b/>
          <w:sz w:val="28"/>
          <w:szCs w:val="28"/>
          <w:u w:val="single"/>
        </w:rPr>
        <w:t xml:space="preserve">3. </w:t>
      </w:r>
      <w:r>
        <w:rPr>
          <w:rFonts w:ascii="Times New Roman" w:hAnsi="Times New Roman"/>
          <w:b/>
          <w:sz w:val="28"/>
          <w:szCs w:val="28"/>
          <w:u w:val="single"/>
        </w:rPr>
        <w:t>Условия и у</w:t>
      </w:r>
      <w:r w:rsidRPr="00802C78">
        <w:rPr>
          <w:rFonts w:ascii="Times New Roman" w:hAnsi="Times New Roman"/>
          <w:b/>
          <w:sz w:val="28"/>
          <w:szCs w:val="28"/>
          <w:u w:val="single"/>
        </w:rPr>
        <w:t>частники конкурса</w:t>
      </w:r>
    </w:p>
    <w:p w:rsidR="007E6892" w:rsidRPr="00C54C91" w:rsidRDefault="007E6892" w:rsidP="00651F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4C91">
        <w:rPr>
          <w:rFonts w:ascii="Times New Roman" w:hAnsi="Times New Roman"/>
          <w:sz w:val="28"/>
          <w:szCs w:val="28"/>
        </w:rPr>
        <w:t>3.1.К участию в конк</w:t>
      </w:r>
      <w:r>
        <w:rPr>
          <w:rFonts w:ascii="Times New Roman" w:hAnsi="Times New Roman"/>
          <w:sz w:val="28"/>
          <w:szCs w:val="28"/>
        </w:rPr>
        <w:t xml:space="preserve">урсе приглашаются все желающие. </w:t>
      </w:r>
    </w:p>
    <w:p w:rsidR="007E6892" w:rsidRDefault="007E6892" w:rsidP="00651F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4C91">
        <w:rPr>
          <w:rFonts w:ascii="Times New Roman" w:hAnsi="Times New Roman"/>
          <w:sz w:val="28"/>
          <w:szCs w:val="28"/>
        </w:rPr>
        <w:t>3.2. Участниками конкурса могут быть как индивидуальные авторы кукол, так и авторские коллективы (семейные, трудовые, школьные, ст</w:t>
      </w:r>
      <w:r>
        <w:rPr>
          <w:rFonts w:ascii="Times New Roman" w:hAnsi="Times New Roman"/>
          <w:sz w:val="28"/>
          <w:szCs w:val="28"/>
        </w:rPr>
        <w:t xml:space="preserve">уденческие, смешанные и т. д.) </w:t>
      </w:r>
    </w:p>
    <w:p w:rsidR="007E6892" w:rsidRDefault="007E6892" w:rsidP="00651F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 Количество работ,  предоставляемых на конкурс, не ограничивается.</w:t>
      </w:r>
    </w:p>
    <w:p w:rsidR="007E6892" w:rsidRDefault="007E6892" w:rsidP="0006414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E6892" w:rsidRPr="00802C78" w:rsidRDefault="007E6892" w:rsidP="00651F0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802C78">
        <w:rPr>
          <w:rFonts w:ascii="Times New Roman" w:hAnsi="Times New Roman"/>
          <w:b/>
          <w:sz w:val="28"/>
          <w:szCs w:val="28"/>
          <w:u w:val="single"/>
        </w:rPr>
        <w:t>4. Требования, предъявляемые к работам</w:t>
      </w:r>
    </w:p>
    <w:p w:rsidR="007E6892" w:rsidRPr="00C54C91" w:rsidRDefault="007E6892" w:rsidP="00651F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 Высота куклы должна быть не менее 1,5 метра.</w:t>
      </w:r>
    </w:p>
    <w:p w:rsidR="007E6892" w:rsidRDefault="007E6892" w:rsidP="00651F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4C91">
        <w:rPr>
          <w:rFonts w:ascii="Times New Roman" w:hAnsi="Times New Roman"/>
          <w:sz w:val="28"/>
          <w:szCs w:val="28"/>
        </w:rPr>
        <w:t>4.2. Допускается использован</w:t>
      </w:r>
      <w:r>
        <w:rPr>
          <w:rFonts w:ascii="Times New Roman" w:hAnsi="Times New Roman"/>
          <w:sz w:val="28"/>
          <w:szCs w:val="28"/>
        </w:rPr>
        <w:t xml:space="preserve">ие для изготовления куклы </w:t>
      </w:r>
      <w:r w:rsidRPr="00C54C91">
        <w:rPr>
          <w:rFonts w:ascii="Times New Roman" w:hAnsi="Times New Roman"/>
          <w:sz w:val="28"/>
          <w:szCs w:val="28"/>
        </w:rPr>
        <w:t xml:space="preserve"> любых материалов </w:t>
      </w:r>
    </w:p>
    <w:p w:rsidR="007E6892" w:rsidRPr="00F55872" w:rsidRDefault="007E6892" w:rsidP="00651F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4C91">
        <w:rPr>
          <w:rFonts w:ascii="Times New Roman" w:hAnsi="Times New Roman"/>
          <w:sz w:val="28"/>
          <w:szCs w:val="28"/>
        </w:rPr>
        <w:t>4.3.Необходимо предусмотреть возможность установки куклы на открытой площадке. Куклы должны иметь устойчивую подставк</w:t>
      </w:r>
      <w:r>
        <w:rPr>
          <w:rFonts w:ascii="Times New Roman" w:hAnsi="Times New Roman"/>
          <w:sz w:val="28"/>
          <w:szCs w:val="28"/>
        </w:rPr>
        <w:t>у: крестовину</w:t>
      </w:r>
      <w:r w:rsidRPr="00F55872">
        <w:rPr>
          <w:rFonts w:ascii="Times New Roman" w:hAnsi="Times New Roman"/>
          <w:sz w:val="28"/>
          <w:szCs w:val="28"/>
        </w:rPr>
        <w:t>.</w:t>
      </w:r>
      <w:r w:rsidRPr="00C54C91">
        <w:rPr>
          <w:rFonts w:ascii="Times New Roman" w:hAnsi="Times New Roman"/>
          <w:sz w:val="28"/>
          <w:szCs w:val="28"/>
        </w:rPr>
        <w:t xml:space="preserve"> </w:t>
      </w:r>
    </w:p>
    <w:p w:rsidR="007E6892" w:rsidRPr="00651F0E" w:rsidRDefault="007E6892" w:rsidP="00651F0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54C91">
        <w:rPr>
          <w:rFonts w:ascii="Times New Roman" w:hAnsi="Times New Roman"/>
          <w:sz w:val="28"/>
          <w:szCs w:val="28"/>
        </w:rPr>
        <w:t>4.4.</w:t>
      </w:r>
      <w:r w:rsidRPr="00F55872">
        <w:rPr>
          <w:rFonts w:ascii="Times New Roman" w:hAnsi="Times New Roman"/>
          <w:sz w:val="28"/>
          <w:szCs w:val="28"/>
        </w:rPr>
        <w:t xml:space="preserve"> </w:t>
      </w:r>
      <w:r w:rsidRPr="00651F0E">
        <w:rPr>
          <w:rFonts w:ascii="Times New Roman" w:hAnsi="Times New Roman"/>
          <w:b/>
          <w:sz w:val="28"/>
          <w:szCs w:val="28"/>
        </w:rPr>
        <w:t>Обязательно к каждой кукле  должна быть прикреплена карточка с указанием фамилии, имени автора (авторов) и наименован</w:t>
      </w:r>
      <w:r>
        <w:rPr>
          <w:rFonts w:ascii="Times New Roman" w:hAnsi="Times New Roman"/>
          <w:b/>
          <w:sz w:val="28"/>
          <w:szCs w:val="28"/>
        </w:rPr>
        <w:t>ия работы (приложение № 1</w:t>
      </w:r>
      <w:r w:rsidRPr="00651F0E">
        <w:rPr>
          <w:rFonts w:ascii="Times New Roman" w:hAnsi="Times New Roman"/>
          <w:b/>
          <w:sz w:val="28"/>
          <w:szCs w:val="28"/>
        </w:rPr>
        <w:t>)</w:t>
      </w:r>
      <w:r>
        <w:rPr>
          <w:rFonts w:ascii="Times New Roman" w:hAnsi="Times New Roman"/>
          <w:b/>
          <w:sz w:val="28"/>
          <w:szCs w:val="28"/>
        </w:rPr>
        <w:t>!</w:t>
      </w:r>
      <w:r w:rsidRPr="00651F0E">
        <w:rPr>
          <w:rFonts w:ascii="Times New Roman" w:hAnsi="Times New Roman"/>
          <w:b/>
          <w:sz w:val="28"/>
          <w:szCs w:val="28"/>
        </w:rPr>
        <w:t xml:space="preserve"> </w:t>
      </w:r>
    </w:p>
    <w:p w:rsidR="007E6892" w:rsidRDefault="007E6892" w:rsidP="00651F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4.5. Каждый участник </w:t>
      </w:r>
      <w:r w:rsidRPr="00C54C9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подготовить презентацию куклы. </w:t>
      </w:r>
    </w:p>
    <w:p w:rsidR="007E6892" w:rsidRPr="00102ECB" w:rsidRDefault="007E6892" w:rsidP="00651F0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C54C91">
        <w:rPr>
          <w:rFonts w:ascii="Times New Roman" w:hAnsi="Times New Roman"/>
          <w:sz w:val="28"/>
          <w:szCs w:val="28"/>
        </w:rPr>
        <w:t>редставление куклы в ст</w:t>
      </w:r>
      <w:r>
        <w:rPr>
          <w:rFonts w:ascii="Times New Roman" w:hAnsi="Times New Roman"/>
          <w:sz w:val="28"/>
          <w:szCs w:val="28"/>
        </w:rPr>
        <w:t>ихотворной или прозаичной форме представляется в оргкомитет в формате видеофайла</w:t>
      </w:r>
      <w:r w:rsidRPr="00C54C9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После просмотра видеоматериала лучшие презентации будут включены в концертную программу народного гуляния, которое будет проходить на Городской площади </w:t>
      </w:r>
      <w:r w:rsidRPr="00102ECB">
        <w:rPr>
          <w:rFonts w:ascii="Times New Roman" w:hAnsi="Times New Roman"/>
          <w:b/>
          <w:sz w:val="28"/>
          <w:szCs w:val="28"/>
        </w:rPr>
        <w:t xml:space="preserve">1 марта 2020 года. </w:t>
      </w:r>
    </w:p>
    <w:p w:rsidR="007E6892" w:rsidRDefault="007E6892" w:rsidP="002611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E6892" w:rsidRDefault="007E6892" w:rsidP="00E64C94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802C78">
        <w:rPr>
          <w:rFonts w:ascii="Times New Roman" w:hAnsi="Times New Roman"/>
          <w:b/>
          <w:sz w:val="28"/>
          <w:szCs w:val="28"/>
          <w:u w:val="single"/>
        </w:rPr>
        <w:t>Основные критерии оценки</w:t>
      </w:r>
    </w:p>
    <w:p w:rsidR="007E6892" w:rsidRPr="00BA6FF2" w:rsidRDefault="007E6892" w:rsidP="00E64C9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A6FF2">
        <w:rPr>
          <w:rFonts w:ascii="Times New Roman" w:hAnsi="Times New Roman"/>
          <w:sz w:val="28"/>
          <w:szCs w:val="28"/>
        </w:rPr>
        <w:t>5.1. Мастерство в технике исполнения, как самой куклы, так и отдельных деталей костюма.</w:t>
      </w:r>
    </w:p>
    <w:p w:rsidR="007E6892" w:rsidRPr="00C54C91" w:rsidRDefault="007E6892" w:rsidP="0006414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5.2. Верность традициям.</w:t>
      </w:r>
    </w:p>
    <w:p w:rsidR="007E6892" w:rsidRPr="00802C78" w:rsidRDefault="007E6892" w:rsidP="0006414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</w:t>
      </w:r>
      <w:r w:rsidRPr="00C54C91">
        <w:rPr>
          <w:rFonts w:ascii="Times New Roman" w:hAnsi="Times New Roman"/>
          <w:sz w:val="28"/>
          <w:szCs w:val="28"/>
        </w:rPr>
        <w:t>. Оригина</w:t>
      </w:r>
      <w:r>
        <w:rPr>
          <w:rFonts w:ascii="Times New Roman" w:hAnsi="Times New Roman"/>
          <w:sz w:val="28"/>
          <w:szCs w:val="28"/>
        </w:rPr>
        <w:t>льность и яркая самобытность.</w:t>
      </w:r>
    </w:p>
    <w:p w:rsidR="007E6892" w:rsidRDefault="007E6892" w:rsidP="0006414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5.4. Креативный </w:t>
      </w:r>
      <w:r w:rsidRPr="00C54C91">
        <w:rPr>
          <w:rFonts w:ascii="Times New Roman" w:hAnsi="Times New Roman"/>
          <w:sz w:val="28"/>
          <w:szCs w:val="28"/>
        </w:rPr>
        <w:t>подход: использование нестандартных материалов, техник, приемов и приспособлен</w:t>
      </w:r>
      <w:r>
        <w:rPr>
          <w:rFonts w:ascii="Times New Roman" w:hAnsi="Times New Roman"/>
          <w:sz w:val="28"/>
          <w:szCs w:val="28"/>
        </w:rPr>
        <w:t>ий, вторая жизнь обычных вещей.</w:t>
      </w:r>
    </w:p>
    <w:p w:rsidR="007E6892" w:rsidRDefault="007E6892" w:rsidP="0006414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5.5. Эстетичность изделия.</w:t>
      </w:r>
    </w:p>
    <w:p w:rsidR="007E6892" w:rsidRPr="00754A96" w:rsidRDefault="007E6892" w:rsidP="0006414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54A96">
        <w:rPr>
          <w:rFonts w:ascii="Times New Roman" w:hAnsi="Times New Roman"/>
          <w:b/>
          <w:sz w:val="28"/>
          <w:szCs w:val="28"/>
        </w:rPr>
        <w:t xml:space="preserve">Несоответствия требованиям к работам и критериям оценки даёт право </w:t>
      </w:r>
      <w:r>
        <w:rPr>
          <w:rFonts w:ascii="Times New Roman" w:hAnsi="Times New Roman"/>
          <w:b/>
          <w:sz w:val="28"/>
          <w:szCs w:val="28"/>
        </w:rPr>
        <w:t>членам жюри не оценивать конкурсную работу.</w:t>
      </w:r>
    </w:p>
    <w:p w:rsidR="007E6892" w:rsidRPr="00754A96" w:rsidRDefault="007E6892" w:rsidP="0006414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E6892" w:rsidRPr="00802C78" w:rsidRDefault="007E6892" w:rsidP="00E64C94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6. Жюри конкурса</w:t>
      </w:r>
    </w:p>
    <w:p w:rsidR="007E6892" w:rsidRPr="00A51615" w:rsidRDefault="007E6892" w:rsidP="002611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6.1. Оценивать конкурсные работы будет квалифицированное жюри, состоящее из </w:t>
      </w:r>
      <w:r w:rsidRPr="00A51615">
        <w:rPr>
          <w:rFonts w:ascii="Times New Roman" w:hAnsi="Times New Roman"/>
          <w:sz w:val="28"/>
          <w:szCs w:val="28"/>
        </w:rPr>
        <w:t>профессиональных художников, мастеров прикладного творчества,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1615">
        <w:rPr>
          <w:rFonts w:ascii="Times New Roman" w:hAnsi="Times New Roman"/>
          <w:sz w:val="28"/>
          <w:szCs w:val="28"/>
        </w:rPr>
        <w:t>представителей учредителей конкурса, специалистов по народному творчеству.</w:t>
      </w:r>
    </w:p>
    <w:p w:rsidR="007E6892" w:rsidRDefault="007E6892" w:rsidP="002611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4C91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.2. Жюри может учреждать специальные</w:t>
      </w:r>
      <w:r w:rsidRPr="00C54C91">
        <w:rPr>
          <w:rFonts w:ascii="Times New Roman" w:hAnsi="Times New Roman"/>
          <w:sz w:val="28"/>
          <w:szCs w:val="28"/>
        </w:rPr>
        <w:t xml:space="preserve"> призы для авторов наиболее инт</w:t>
      </w:r>
      <w:r>
        <w:rPr>
          <w:rFonts w:ascii="Times New Roman" w:hAnsi="Times New Roman"/>
          <w:sz w:val="28"/>
          <w:szCs w:val="28"/>
        </w:rPr>
        <w:t>ересных кукол и презентаций.</w:t>
      </w:r>
    </w:p>
    <w:p w:rsidR="007E6892" w:rsidRDefault="007E6892" w:rsidP="002611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6.3. Все решения членов жюри являются окончательными. </w:t>
      </w:r>
    </w:p>
    <w:p w:rsidR="007E6892" w:rsidRPr="00754A96" w:rsidRDefault="007E6892" w:rsidP="0026110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54A96">
        <w:rPr>
          <w:rFonts w:ascii="Times New Roman" w:hAnsi="Times New Roman"/>
          <w:b/>
          <w:sz w:val="28"/>
          <w:szCs w:val="28"/>
        </w:rPr>
        <w:t>Пересмотру и обсуждению не полежат.</w:t>
      </w:r>
    </w:p>
    <w:p w:rsidR="007E6892" w:rsidRPr="00754A96" w:rsidRDefault="007E6892" w:rsidP="0026110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E6892" w:rsidRPr="006F0DCB" w:rsidRDefault="007E6892" w:rsidP="00102ECB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6F0DCB">
        <w:rPr>
          <w:rFonts w:ascii="Times New Roman" w:hAnsi="Times New Roman"/>
          <w:b/>
          <w:sz w:val="28"/>
          <w:szCs w:val="28"/>
          <w:u w:val="single"/>
        </w:rPr>
        <w:t>7. Сроки и порядок направления заявки на участие в конкурсе</w:t>
      </w:r>
    </w:p>
    <w:p w:rsidR="007E6892" w:rsidRPr="00485111" w:rsidRDefault="007E6892" w:rsidP="006B64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54C91">
        <w:rPr>
          <w:rFonts w:ascii="Times New Roman" w:hAnsi="Times New Roman"/>
          <w:sz w:val="28"/>
          <w:szCs w:val="28"/>
        </w:rPr>
        <w:t>7.1.</w:t>
      </w:r>
      <w:r w:rsidRPr="00E64C94">
        <w:rPr>
          <w:rFonts w:ascii="Times New Roman" w:hAnsi="Times New Roman"/>
          <w:b/>
          <w:sz w:val="28"/>
          <w:szCs w:val="28"/>
        </w:rPr>
        <w:t xml:space="preserve">Заявки </w:t>
      </w:r>
      <w:r w:rsidRPr="00E64C94">
        <w:rPr>
          <w:rFonts w:ascii="Times New Roman" w:hAnsi="Times New Roman"/>
          <w:sz w:val="28"/>
          <w:szCs w:val="28"/>
        </w:rPr>
        <w:t>(приложение № 2)</w:t>
      </w:r>
      <w:r w:rsidRPr="00E64C94">
        <w:rPr>
          <w:rFonts w:ascii="Times New Roman" w:hAnsi="Times New Roman"/>
          <w:b/>
          <w:sz w:val="28"/>
          <w:szCs w:val="28"/>
        </w:rPr>
        <w:t xml:space="preserve"> на участие и видеоматериал</w:t>
      </w:r>
      <w:r>
        <w:rPr>
          <w:rFonts w:ascii="Times New Roman" w:hAnsi="Times New Roman"/>
          <w:b/>
          <w:sz w:val="28"/>
          <w:szCs w:val="28"/>
        </w:rPr>
        <w:t>ы</w:t>
      </w:r>
      <w:r w:rsidRPr="00E64C94">
        <w:rPr>
          <w:rFonts w:ascii="Times New Roman" w:hAnsi="Times New Roman"/>
          <w:b/>
          <w:sz w:val="28"/>
          <w:szCs w:val="28"/>
        </w:rPr>
        <w:t xml:space="preserve"> презентаций принимаются до </w:t>
      </w:r>
      <w:r w:rsidRPr="00E64C94">
        <w:rPr>
          <w:rFonts w:ascii="Times New Roman" w:hAnsi="Times New Roman"/>
          <w:b/>
          <w:sz w:val="28"/>
          <w:szCs w:val="28"/>
          <w:u w:val="single"/>
        </w:rPr>
        <w:t xml:space="preserve">21 февраля на электронный адрес: </w:t>
      </w:r>
      <w:r w:rsidRPr="00E64C94">
        <w:rPr>
          <w:rFonts w:ascii="Times New Roman" w:hAnsi="Times New Roman"/>
          <w:b/>
          <w:sz w:val="28"/>
          <w:szCs w:val="28"/>
          <w:u w:val="single"/>
          <w:lang w:val="en-US"/>
        </w:rPr>
        <w:t>ckni</w:t>
      </w:r>
      <w:r w:rsidRPr="00E64C94">
        <w:rPr>
          <w:rFonts w:ascii="Times New Roman" w:hAnsi="Times New Roman"/>
          <w:b/>
          <w:sz w:val="28"/>
          <w:szCs w:val="28"/>
          <w:u w:val="single"/>
        </w:rPr>
        <w:t xml:space="preserve">316@ </w:t>
      </w:r>
      <w:r w:rsidRPr="00E64C94">
        <w:rPr>
          <w:rFonts w:ascii="Times New Roman" w:hAnsi="Times New Roman"/>
          <w:b/>
          <w:sz w:val="28"/>
          <w:szCs w:val="28"/>
          <w:u w:val="single"/>
          <w:lang w:val="en-US"/>
        </w:rPr>
        <w:t>mail</w:t>
      </w:r>
      <w:r w:rsidRPr="00E64C94">
        <w:rPr>
          <w:rFonts w:ascii="Times New Roman" w:hAnsi="Times New Roman"/>
          <w:b/>
          <w:sz w:val="28"/>
          <w:szCs w:val="28"/>
          <w:u w:val="single"/>
        </w:rPr>
        <w:t>.ru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7E6892" w:rsidRDefault="007E6892" w:rsidP="002611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7.2. Доставка куклы</w:t>
      </w:r>
      <w:r w:rsidRPr="00C54C91">
        <w:rPr>
          <w:rFonts w:ascii="Times New Roman" w:hAnsi="Times New Roman"/>
          <w:sz w:val="28"/>
          <w:szCs w:val="28"/>
        </w:rPr>
        <w:t xml:space="preserve"> участниками осуществляет</w:t>
      </w:r>
      <w:r>
        <w:rPr>
          <w:rFonts w:ascii="Times New Roman" w:hAnsi="Times New Roman"/>
          <w:sz w:val="28"/>
          <w:szCs w:val="28"/>
        </w:rPr>
        <w:t xml:space="preserve">ся самостоятельно </w:t>
      </w:r>
    </w:p>
    <w:p w:rsidR="007E6892" w:rsidRDefault="007E6892" w:rsidP="002611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25 февраля</w:t>
      </w:r>
      <w:r>
        <w:rPr>
          <w:rFonts w:ascii="Times New Roman" w:hAnsi="Times New Roman"/>
          <w:sz w:val="28"/>
          <w:szCs w:val="28"/>
        </w:rPr>
        <w:t xml:space="preserve"> в актовый зал Управления культуры </w:t>
      </w:r>
    </w:p>
    <w:p w:rsidR="007E6892" w:rsidRDefault="007E6892" w:rsidP="002611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(ул. К. Маркса 20, т.</w:t>
      </w:r>
      <w:r w:rsidRPr="00025516">
        <w:rPr>
          <w:rFonts w:ascii="Times New Roman" w:hAnsi="Times New Roman"/>
          <w:b/>
          <w:sz w:val="28"/>
          <w:szCs w:val="28"/>
        </w:rPr>
        <w:t xml:space="preserve"> 4-66-54)</w:t>
      </w:r>
      <w:r>
        <w:rPr>
          <w:rFonts w:ascii="Times New Roman" w:hAnsi="Times New Roman"/>
          <w:b/>
          <w:sz w:val="28"/>
          <w:szCs w:val="28"/>
        </w:rPr>
        <w:t xml:space="preserve"> с 10.00 до 16.00</w:t>
      </w:r>
      <w:r w:rsidRPr="00025516">
        <w:rPr>
          <w:rFonts w:ascii="Times New Roman" w:hAnsi="Times New Roman"/>
          <w:b/>
          <w:sz w:val="28"/>
          <w:szCs w:val="28"/>
        </w:rPr>
        <w:t>.</w:t>
      </w:r>
    </w:p>
    <w:p w:rsidR="007E6892" w:rsidRDefault="007E6892" w:rsidP="002611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7.3.Участники конкурса собираются </w:t>
      </w:r>
      <w:r>
        <w:rPr>
          <w:rFonts w:ascii="Times New Roman" w:hAnsi="Times New Roman"/>
          <w:b/>
          <w:sz w:val="28"/>
          <w:szCs w:val="28"/>
        </w:rPr>
        <w:t xml:space="preserve">1 </w:t>
      </w:r>
      <w:r w:rsidRPr="001E6F0C">
        <w:rPr>
          <w:rFonts w:ascii="Times New Roman" w:hAnsi="Times New Roman"/>
          <w:b/>
          <w:sz w:val="28"/>
          <w:szCs w:val="28"/>
        </w:rPr>
        <w:t>марта в 10. 30</w:t>
      </w:r>
      <w:r>
        <w:rPr>
          <w:rFonts w:ascii="Times New Roman" w:hAnsi="Times New Roman"/>
          <w:sz w:val="28"/>
          <w:szCs w:val="28"/>
        </w:rPr>
        <w:t xml:space="preserve"> на Городской площади, где в рамках праздничной концертной программы будет проходить презентация конкурсных  работ и церемония награждения. Все конкурсные работы будут выставлены на Городской площади.</w:t>
      </w:r>
    </w:p>
    <w:p w:rsidR="007E6892" w:rsidRDefault="007E6892" w:rsidP="002611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7.4. По завершению праздника куклы  возвращаются участникам. </w:t>
      </w:r>
    </w:p>
    <w:p w:rsidR="007E6892" w:rsidRDefault="007E6892" w:rsidP="002611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Куклы можно будет забрать сразу же после мероприятия или из актового зала Управления культуры на следующий рабочий день.</w:t>
      </w:r>
    </w:p>
    <w:p w:rsidR="007E6892" w:rsidRDefault="007E6892" w:rsidP="002611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E6892" w:rsidRPr="00802C78" w:rsidRDefault="007E6892" w:rsidP="00102ECB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Pr="00802C78">
        <w:rPr>
          <w:rFonts w:ascii="Times New Roman" w:hAnsi="Times New Roman"/>
          <w:b/>
          <w:sz w:val="28"/>
          <w:szCs w:val="28"/>
          <w:u w:val="single"/>
        </w:rPr>
        <w:t>Награждение участников и победителей конкурса</w:t>
      </w:r>
      <w:bookmarkStart w:id="0" w:name="_GoBack"/>
      <w:bookmarkEnd w:id="0"/>
    </w:p>
    <w:p w:rsidR="007E6892" w:rsidRDefault="007E6892" w:rsidP="002611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4C91">
        <w:rPr>
          <w:rFonts w:ascii="Times New Roman" w:hAnsi="Times New Roman"/>
          <w:sz w:val="28"/>
          <w:szCs w:val="28"/>
        </w:rPr>
        <w:t xml:space="preserve">8.1. Все участники конкурса на </w:t>
      </w:r>
      <w:r>
        <w:rPr>
          <w:rFonts w:ascii="Times New Roman" w:hAnsi="Times New Roman"/>
          <w:sz w:val="28"/>
          <w:szCs w:val="28"/>
        </w:rPr>
        <w:t>лучшую масленичную куклу</w:t>
      </w:r>
    </w:p>
    <w:p w:rsidR="007E6892" w:rsidRPr="00C54C91" w:rsidRDefault="007E6892" w:rsidP="002611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4C91">
        <w:rPr>
          <w:rFonts w:ascii="Times New Roman" w:hAnsi="Times New Roman"/>
          <w:sz w:val="28"/>
          <w:szCs w:val="28"/>
        </w:rPr>
        <w:t>«Сударыня Масленица</w:t>
      </w:r>
      <w:r>
        <w:rPr>
          <w:rFonts w:ascii="Times New Roman" w:hAnsi="Times New Roman"/>
          <w:sz w:val="28"/>
          <w:szCs w:val="28"/>
        </w:rPr>
        <w:t xml:space="preserve">  - 2020» награждаются </w:t>
      </w:r>
      <w:r w:rsidRPr="00C54C91">
        <w:rPr>
          <w:rFonts w:ascii="Times New Roman" w:hAnsi="Times New Roman"/>
          <w:sz w:val="28"/>
          <w:szCs w:val="28"/>
        </w:rPr>
        <w:t xml:space="preserve"> дипломами</w:t>
      </w:r>
      <w:r>
        <w:rPr>
          <w:rFonts w:ascii="Times New Roman" w:hAnsi="Times New Roman"/>
          <w:sz w:val="28"/>
          <w:szCs w:val="28"/>
        </w:rPr>
        <w:t xml:space="preserve"> участника</w:t>
      </w:r>
      <w:r w:rsidRPr="00C54C91">
        <w:rPr>
          <w:rFonts w:ascii="Times New Roman" w:hAnsi="Times New Roman"/>
          <w:sz w:val="28"/>
          <w:szCs w:val="28"/>
        </w:rPr>
        <w:t>.</w:t>
      </w:r>
    </w:p>
    <w:p w:rsidR="007E6892" w:rsidRDefault="007E6892" w:rsidP="002611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4C91">
        <w:rPr>
          <w:rFonts w:ascii="Times New Roman" w:hAnsi="Times New Roman"/>
          <w:sz w:val="28"/>
          <w:szCs w:val="28"/>
        </w:rPr>
        <w:t>8.2. Лучшие работы</w:t>
      </w:r>
      <w:r>
        <w:rPr>
          <w:rFonts w:ascii="Times New Roman" w:hAnsi="Times New Roman"/>
          <w:sz w:val="28"/>
          <w:szCs w:val="28"/>
        </w:rPr>
        <w:t xml:space="preserve"> (1, 2, 3 место)</w:t>
      </w:r>
      <w:r w:rsidRPr="00C54C91">
        <w:rPr>
          <w:rFonts w:ascii="Times New Roman" w:hAnsi="Times New Roman"/>
          <w:sz w:val="28"/>
          <w:szCs w:val="28"/>
        </w:rPr>
        <w:t xml:space="preserve"> буд</w:t>
      </w:r>
      <w:r>
        <w:rPr>
          <w:rFonts w:ascii="Times New Roman" w:hAnsi="Times New Roman"/>
          <w:sz w:val="28"/>
          <w:szCs w:val="28"/>
        </w:rPr>
        <w:t xml:space="preserve">ут отмечены ценными призами на районном  праздничном мероприятии – народном гулянии </w:t>
      </w:r>
    </w:p>
    <w:p w:rsidR="007E6892" w:rsidRDefault="007E6892" w:rsidP="002611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«Широкая масленица</w:t>
      </w:r>
      <w:r w:rsidRPr="00C54C9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(Городская площадь, сцена) </w:t>
      </w:r>
      <w:r>
        <w:rPr>
          <w:rFonts w:ascii="Times New Roman" w:hAnsi="Times New Roman"/>
          <w:b/>
          <w:sz w:val="28"/>
          <w:szCs w:val="28"/>
          <w:u w:val="single"/>
        </w:rPr>
        <w:t>1 марта 2020</w:t>
      </w:r>
      <w:r w:rsidRPr="00802C78">
        <w:rPr>
          <w:rFonts w:ascii="Times New Roman" w:hAnsi="Times New Roman"/>
          <w:b/>
          <w:sz w:val="28"/>
          <w:szCs w:val="28"/>
          <w:u w:val="single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</w:p>
    <w:p w:rsidR="007E6892" w:rsidRDefault="007E6892" w:rsidP="002611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E6892" w:rsidRDefault="007E6892" w:rsidP="002611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E6892" w:rsidRDefault="007E6892" w:rsidP="002611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E6892" w:rsidRDefault="007E6892" w:rsidP="002611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E6892" w:rsidRDefault="007E6892" w:rsidP="0006414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E6892" w:rsidRDefault="007E6892" w:rsidP="006B6461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6B6461">
        <w:rPr>
          <w:rFonts w:ascii="Times New Roman" w:hAnsi="Times New Roman"/>
          <w:b/>
          <w:sz w:val="28"/>
          <w:szCs w:val="28"/>
        </w:rPr>
        <w:t>ПРИЛОЖЕНИЕ№ 1</w:t>
      </w:r>
    </w:p>
    <w:p w:rsidR="007E6892" w:rsidRDefault="007E6892" w:rsidP="006B6461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E6892" w:rsidRDefault="007E6892" w:rsidP="003B43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ФОРМА </w:t>
      </w:r>
    </w:p>
    <w:p w:rsidR="007E6892" w:rsidRDefault="007E6892" w:rsidP="003B43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карточки для закрепления на куклу</w:t>
      </w:r>
    </w:p>
    <w:p w:rsidR="007E6892" w:rsidRDefault="007E6892" w:rsidP="006B6461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8"/>
        <w:gridCol w:w="4860"/>
      </w:tblGrid>
      <w:tr w:rsidR="007E6892" w:rsidTr="00F6096E">
        <w:tc>
          <w:tcPr>
            <w:tcW w:w="4608" w:type="dxa"/>
          </w:tcPr>
          <w:p w:rsidR="007E6892" w:rsidRPr="00F6096E" w:rsidRDefault="007E6892" w:rsidP="00F609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096E">
              <w:rPr>
                <w:rFonts w:ascii="Times New Roman" w:hAnsi="Times New Roman"/>
                <w:b/>
                <w:sz w:val="24"/>
                <w:szCs w:val="24"/>
              </w:rPr>
              <w:t>Ф.И. О.</w:t>
            </w:r>
          </w:p>
          <w:p w:rsidR="007E6892" w:rsidRPr="00F6096E" w:rsidRDefault="007E6892" w:rsidP="00F609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096E">
              <w:rPr>
                <w:rFonts w:ascii="Times New Roman" w:hAnsi="Times New Roman"/>
                <w:b/>
                <w:sz w:val="24"/>
                <w:szCs w:val="24"/>
              </w:rPr>
              <w:t>(автора  или авторской группы)</w:t>
            </w:r>
          </w:p>
          <w:p w:rsidR="007E6892" w:rsidRPr="00F6096E" w:rsidRDefault="007E6892" w:rsidP="00F609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860" w:type="dxa"/>
          </w:tcPr>
          <w:p w:rsidR="007E6892" w:rsidRPr="00F6096E" w:rsidRDefault="007E6892" w:rsidP="00F609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E6892" w:rsidTr="00F6096E">
        <w:tc>
          <w:tcPr>
            <w:tcW w:w="4608" w:type="dxa"/>
          </w:tcPr>
          <w:p w:rsidR="007E6892" w:rsidRPr="00F6096E" w:rsidRDefault="007E6892" w:rsidP="00F6096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6096E">
              <w:rPr>
                <w:rFonts w:ascii="Times New Roman" w:hAnsi="Times New Roman"/>
                <w:sz w:val="28"/>
                <w:szCs w:val="28"/>
              </w:rPr>
              <w:t>Наименование работы:</w:t>
            </w:r>
          </w:p>
          <w:p w:rsidR="007E6892" w:rsidRPr="00F6096E" w:rsidRDefault="007E6892" w:rsidP="00F6096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0" w:type="dxa"/>
          </w:tcPr>
          <w:p w:rsidR="007E6892" w:rsidRPr="00F6096E" w:rsidRDefault="007E6892" w:rsidP="00F6096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E6892" w:rsidTr="00F6096E">
        <w:tc>
          <w:tcPr>
            <w:tcW w:w="4608" w:type="dxa"/>
          </w:tcPr>
          <w:p w:rsidR="007E6892" w:rsidRPr="00F6096E" w:rsidRDefault="007E6892" w:rsidP="00F6096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6096E">
              <w:rPr>
                <w:rFonts w:ascii="Times New Roman" w:hAnsi="Times New Roman"/>
                <w:sz w:val="28"/>
                <w:szCs w:val="28"/>
              </w:rPr>
              <w:t>Наименование организации:</w:t>
            </w:r>
          </w:p>
          <w:p w:rsidR="007E6892" w:rsidRPr="00F6096E" w:rsidRDefault="007E6892" w:rsidP="00F6096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0" w:type="dxa"/>
          </w:tcPr>
          <w:p w:rsidR="007E6892" w:rsidRPr="00F6096E" w:rsidRDefault="007E6892" w:rsidP="00F6096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E6892" w:rsidTr="00F6096E">
        <w:tc>
          <w:tcPr>
            <w:tcW w:w="4608" w:type="dxa"/>
          </w:tcPr>
          <w:p w:rsidR="007E6892" w:rsidRPr="00F6096E" w:rsidRDefault="007E6892" w:rsidP="00F6096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6096E">
              <w:rPr>
                <w:rFonts w:ascii="Times New Roman" w:hAnsi="Times New Roman"/>
                <w:sz w:val="28"/>
                <w:szCs w:val="28"/>
              </w:rPr>
              <w:t>Контактный телефон автора:</w:t>
            </w:r>
          </w:p>
          <w:p w:rsidR="007E6892" w:rsidRPr="00F6096E" w:rsidRDefault="007E6892" w:rsidP="00F6096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0" w:type="dxa"/>
          </w:tcPr>
          <w:p w:rsidR="007E6892" w:rsidRPr="00F6096E" w:rsidRDefault="007E6892" w:rsidP="00F6096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7E6892" w:rsidRDefault="007E6892" w:rsidP="006B6461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E6892" w:rsidRDefault="007E6892" w:rsidP="006B6461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E6892" w:rsidRDefault="007E6892" w:rsidP="006B6461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E6892" w:rsidRPr="006B6461" w:rsidRDefault="007E6892" w:rsidP="006B6461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6B6461">
        <w:rPr>
          <w:rFonts w:ascii="Times New Roman" w:hAnsi="Times New Roman"/>
          <w:b/>
          <w:sz w:val="28"/>
          <w:szCs w:val="28"/>
        </w:rPr>
        <w:t xml:space="preserve">ПРИЛОЖЕНИЕ№ </w:t>
      </w:r>
      <w:r>
        <w:rPr>
          <w:rFonts w:ascii="Times New Roman" w:hAnsi="Times New Roman"/>
          <w:b/>
          <w:sz w:val="28"/>
          <w:szCs w:val="28"/>
        </w:rPr>
        <w:t>2</w:t>
      </w:r>
    </w:p>
    <w:p w:rsidR="007E6892" w:rsidRDefault="007E6892" w:rsidP="006B646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E6892" w:rsidRPr="0006414C" w:rsidRDefault="007E6892" w:rsidP="006B646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E6892" w:rsidRPr="00AB56AF" w:rsidRDefault="007E6892" w:rsidP="00AB56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B56AF">
        <w:rPr>
          <w:rFonts w:ascii="Times New Roman" w:hAnsi="Times New Roman"/>
          <w:b/>
          <w:sz w:val="28"/>
          <w:szCs w:val="28"/>
        </w:rPr>
        <w:t>ЗАЯВКА</w:t>
      </w:r>
    </w:p>
    <w:p w:rsidR="007E6892" w:rsidRPr="00AB56AF" w:rsidRDefault="007E6892" w:rsidP="00AB56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B56AF">
        <w:rPr>
          <w:rFonts w:ascii="Times New Roman" w:hAnsi="Times New Roman"/>
          <w:b/>
          <w:sz w:val="28"/>
          <w:szCs w:val="28"/>
        </w:rPr>
        <w:t>на участие в конкурсе на лучшую масленичную куклу</w:t>
      </w:r>
    </w:p>
    <w:p w:rsidR="007E6892" w:rsidRDefault="007E6892" w:rsidP="00AB56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B56AF">
        <w:rPr>
          <w:rFonts w:ascii="Times New Roman" w:hAnsi="Times New Roman"/>
          <w:b/>
          <w:sz w:val="28"/>
          <w:szCs w:val="28"/>
        </w:rPr>
        <w:t>«Сударыня Масленица - 2019»</w:t>
      </w:r>
    </w:p>
    <w:p w:rsidR="007E6892" w:rsidRDefault="007E6892" w:rsidP="00AB56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E6892" w:rsidTr="003B43A9">
        <w:trPr>
          <w:trHeight w:val="1116"/>
        </w:trPr>
        <w:tc>
          <w:tcPr>
            <w:tcW w:w="4785" w:type="dxa"/>
          </w:tcPr>
          <w:p w:rsidR="007E6892" w:rsidRPr="005C7C86" w:rsidRDefault="007E6892" w:rsidP="005C7C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7C86"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</w:p>
          <w:p w:rsidR="007E6892" w:rsidRPr="005C7C86" w:rsidRDefault="007E6892" w:rsidP="005C7C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7C86">
              <w:rPr>
                <w:rFonts w:ascii="Times New Roman" w:hAnsi="Times New Roman"/>
                <w:b/>
                <w:sz w:val="28"/>
                <w:szCs w:val="28"/>
              </w:rPr>
              <w:t>автора (авторов)</w:t>
            </w:r>
          </w:p>
          <w:p w:rsidR="007E6892" w:rsidRPr="005C7C86" w:rsidRDefault="007E6892" w:rsidP="003B43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7E6892" w:rsidRPr="005C7C86" w:rsidRDefault="007E6892" w:rsidP="005C7C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E6892" w:rsidTr="003B43A9">
        <w:trPr>
          <w:trHeight w:val="1062"/>
        </w:trPr>
        <w:tc>
          <w:tcPr>
            <w:tcW w:w="4785" w:type="dxa"/>
          </w:tcPr>
          <w:p w:rsidR="007E6892" w:rsidRPr="005C7C86" w:rsidRDefault="007E6892" w:rsidP="003B43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5C7C86">
              <w:rPr>
                <w:rFonts w:ascii="Times New Roman" w:hAnsi="Times New Roman"/>
                <w:sz w:val="28"/>
                <w:szCs w:val="28"/>
              </w:rPr>
              <w:t>аименован</w:t>
            </w:r>
            <w:r>
              <w:rPr>
                <w:rFonts w:ascii="Times New Roman" w:hAnsi="Times New Roman"/>
                <w:sz w:val="28"/>
                <w:szCs w:val="28"/>
              </w:rPr>
              <w:t>ие учреждения, населённого пункта</w:t>
            </w:r>
          </w:p>
          <w:p w:rsidR="007E6892" w:rsidRPr="005C7C86" w:rsidRDefault="007E6892" w:rsidP="005C7C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7E6892" w:rsidRPr="005C7C86" w:rsidRDefault="007E6892" w:rsidP="005C7C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E6892" w:rsidTr="003B43A9">
        <w:trPr>
          <w:trHeight w:val="1064"/>
        </w:trPr>
        <w:tc>
          <w:tcPr>
            <w:tcW w:w="4785" w:type="dxa"/>
          </w:tcPr>
          <w:p w:rsidR="007E6892" w:rsidRPr="005C7C86" w:rsidRDefault="007E6892" w:rsidP="003B43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Наличие видео презентации</w:t>
            </w:r>
          </w:p>
        </w:tc>
        <w:tc>
          <w:tcPr>
            <w:tcW w:w="4786" w:type="dxa"/>
          </w:tcPr>
          <w:p w:rsidR="007E6892" w:rsidRPr="005C7C86" w:rsidRDefault="007E6892" w:rsidP="005C7C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E6892" w:rsidTr="003B43A9">
        <w:trPr>
          <w:trHeight w:val="1260"/>
        </w:trPr>
        <w:tc>
          <w:tcPr>
            <w:tcW w:w="4785" w:type="dxa"/>
          </w:tcPr>
          <w:p w:rsidR="007E6892" w:rsidRPr="005C7C86" w:rsidRDefault="007E6892" w:rsidP="003B43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7C86">
              <w:rPr>
                <w:rFonts w:ascii="Times New Roman" w:hAnsi="Times New Roman"/>
                <w:b/>
                <w:sz w:val="28"/>
                <w:szCs w:val="28"/>
              </w:rPr>
              <w:t xml:space="preserve">Контактные данные участника </w:t>
            </w:r>
          </w:p>
          <w:p w:rsidR="007E6892" w:rsidRPr="005C7C86" w:rsidRDefault="007E6892" w:rsidP="003B43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7C86">
              <w:rPr>
                <w:rFonts w:ascii="Times New Roman" w:hAnsi="Times New Roman"/>
                <w:b/>
                <w:sz w:val="28"/>
                <w:szCs w:val="28"/>
              </w:rPr>
              <w:t>(телефон)</w:t>
            </w:r>
          </w:p>
          <w:p w:rsidR="007E6892" w:rsidRPr="005C7C86" w:rsidRDefault="007E6892" w:rsidP="005C7C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7E6892" w:rsidRPr="005C7C86" w:rsidRDefault="007E6892" w:rsidP="005C7C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7E6892" w:rsidRPr="00AB56AF" w:rsidRDefault="007E6892" w:rsidP="00AB56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E6892" w:rsidRPr="00C54C91" w:rsidRDefault="007E6892" w:rsidP="00C54C91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7E6892" w:rsidRPr="00C54C91" w:rsidSect="003B43A9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6892" w:rsidRDefault="007E6892" w:rsidP="0006414C">
      <w:pPr>
        <w:spacing w:after="0" w:line="240" w:lineRule="auto"/>
      </w:pPr>
      <w:r>
        <w:separator/>
      </w:r>
    </w:p>
  </w:endnote>
  <w:endnote w:type="continuationSeparator" w:id="0">
    <w:p w:rsidR="007E6892" w:rsidRDefault="007E6892" w:rsidP="00064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6892" w:rsidRDefault="007E6892" w:rsidP="0006414C">
      <w:pPr>
        <w:spacing w:after="0" w:line="240" w:lineRule="auto"/>
      </w:pPr>
      <w:r>
        <w:separator/>
      </w:r>
    </w:p>
  </w:footnote>
  <w:footnote w:type="continuationSeparator" w:id="0">
    <w:p w:rsidR="007E6892" w:rsidRDefault="007E6892" w:rsidP="000641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4C91"/>
    <w:rsid w:val="00000C25"/>
    <w:rsid w:val="000075DC"/>
    <w:rsid w:val="00025516"/>
    <w:rsid w:val="00055272"/>
    <w:rsid w:val="00062F3D"/>
    <w:rsid w:val="0006414C"/>
    <w:rsid w:val="00102ECB"/>
    <w:rsid w:val="001E6F0C"/>
    <w:rsid w:val="002453DC"/>
    <w:rsid w:val="00261108"/>
    <w:rsid w:val="003B43A9"/>
    <w:rsid w:val="00485111"/>
    <w:rsid w:val="004A6071"/>
    <w:rsid w:val="004B4FC6"/>
    <w:rsid w:val="004C1088"/>
    <w:rsid w:val="004C5149"/>
    <w:rsid w:val="004C603A"/>
    <w:rsid w:val="005349FD"/>
    <w:rsid w:val="005841DD"/>
    <w:rsid w:val="005A632E"/>
    <w:rsid w:val="005C7C86"/>
    <w:rsid w:val="00612961"/>
    <w:rsid w:val="00651F0E"/>
    <w:rsid w:val="006B6461"/>
    <w:rsid w:val="006F0DCB"/>
    <w:rsid w:val="00754A96"/>
    <w:rsid w:val="00781AE6"/>
    <w:rsid w:val="007E6892"/>
    <w:rsid w:val="00802C78"/>
    <w:rsid w:val="00915DEC"/>
    <w:rsid w:val="00947C4A"/>
    <w:rsid w:val="00963D36"/>
    <w:rsid w:val="00A51615"/>
    <w:rsid w:val="00AB56AF"/>
    <w:rsid w:val="00AD7380"/>
    <w:rsid w:val="00BA6FF2"/>
    <w:rsid w:val="00BE0427"/>
    <w:rsid w:val="00C23BF4"/>
    <w:rsid w:val="00C54C91"/>
    <w:rsid w:val="00CC3B4E"/>
    <w:rsid w:val="00D9035C"/>
    <w:rsid w:val="00DE378C"/>
    <w:rsid w:val="00E31299"/>
    <w:rsid w:val="00E422FE"/>
    <w:rsid w:val="00E57890"/>
    <w:rsid w:val="00E64C94"/>
    <w:rsid w:val="00F543BF"/>
    <w:rsid w:val="00F55872"/>
    <w:rsid w:val="00F60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1D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locked/>
    <w:rsid w:val="00AB56A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06414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6414C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06414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6414C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877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7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7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7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4294967284</TotalTime>
  <Pages>3</Pages>
  <Words>685</Words>
  <Characters>3905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ЦК БМР 40 кабинет</dc:creator>
  <cp:keywords/>
  <dc:description/>
  <cp:lastModifiedBy>ЦКНИ</cp:lastModifiedBy>
  <cp:revision>2</cp:revision>
  <cp:lastPrinted>2005-10-27T21:37:00Z</cp:lastPrinted>
  <dcterms:created xsi:type="dcterms:W3CDTF">2005-10-27T21:20:00Z</dcterms:created>
  <dcterms:modified xsi:type="dcterms:W3CDTF">2005-10-27T21:20:00Z</dcterms:modified>
</cp:coreProperties>
</file>